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92066" w14:textId="77777777" w:rsidR="00AB6D15" w:rsidRPr="00AB6D15" w:rsidRDefault="00AB6D15" w:rsidP="00AB6D15">
      <w:pPr>
        <w:spacing w:after="200"/>
        <w:jc w:val="center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lang w:eastAsia="es-CL"/>
        </w:rPr>
        <w:t>SOLICITUD DE INGRESO Y FICHA INDIVIDUAL (SUPLENTE ANUAL)</w:t>
      </w:r>
    </w:p>
    <w:p w14:paraId="5B3CBC73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DECRETO </w:t>
      </w:r>
      <w:proofErr w:type="spellStart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N°</w:t>
      </w:r>
      <w:proofErr w:type="spellEnd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1908 DEL MINISTERIO DE JUSTICIA. DIARIO OFICIAL DEL 30 DE MAYO DE 2009. REGISTRO ASOCIACIONES DE FUNCIONARIOS INSPECCION DEL TRABAJO 93.01.0289 (28 DE NOVIEMBRE DE 2015) Y </w:t>
      </w:r>
      <w:proofErr w:type="gramStart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LO  DISPUESTO</w:t>
      </w:r>
      <w:proofErr w:type="gramEnd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EN LOS ESTATUTOS DE ESTA ASOCIACIÓN EN LOS ARTICULOS 11 Y 17 DEL TEXTO.</w:t>
      </w:r>
    </w:p>
    <w:p w14:paraId="441667FC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SOCIO </w:t>
      </w:r>
      <w:proofErr w:type="spellStart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Nº</w:t>
      </w:r>
      <w:proofErr w:type="spellEnd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_____________</w:t>
      </w:r>
    </w:p>
    <w:p w14:paraId="2AA01114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Declaro conocer los Estatutos y Reglamentos de la Asociación Nacional de </w:t>
      </w:r>
      <w:proofErr w:type="gramStart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Consejeros</w:t>
      </w:r>
      <w:proofErr w:type="gramEnd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y </w:t>
      </w:r>
      <w:proofErr w:type="gramStart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Consejeras</w:t>
      </w:r>
      <w:proofErr w:type="gramEnd"/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Técnicas de Chile y me permito solicitar mi ingreso como socia(o) activa(o). Me comprometo entregar los datos individuales que se me solicitan y cancelar las cuotas de acuerdo a la forma de pago que la Asociación tiene para estos casos.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222"/>
        <w:gridCol w:w="1661"/>
        <w:gridCol w:w="1837"/>
        <w:gridCol w:w="222"/>
        <w:gridCol w:w="1502"/>
      </w:tblGrid>
      <w:tr w:rsidR="00AB6D15" w:rsidRPr="00AB6D15" w14:paraId="3E08150E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C00A2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NOMBRE COMPLETO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134EC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611A5BD4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C9353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FECHA DE NACIMIENTO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CBDCD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629D460D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1C5AE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CED. DE IDENTIDAD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9931B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669536BC" w14:textId="77777777">
        <w:trPr>
          <w:trHeight w:val="5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595B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PROFESIÓN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1E2D4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7D8FF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ASISTENTE SOCIAL TRABAJADOR/A SOCIAL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CA3C1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2D2FF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PSICÓLOGO/A</w:t>
            </w:r>
          </w:p>
        </w:tc>
      </w:tr>
      <w:tr w:rsidR="00AB6D15" w:rsidRPr="00AB6D15" w14:paraId="1673A595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1A9AF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UNIVERSIDAD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75AD2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3DF44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AÑO DE TITULACIÓN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8F74B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4BA16DA9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3F47B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DOMICILIO PARTICULAR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70B18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1268E0DA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D359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CELULAR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0C6D7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0F3C29E0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6CE41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CORREO PJUD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38342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F472E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 xml:space="preserve">Fecha de </w:t>
            </w:r>
            <w:proofErr w:type="spellStart"/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Nac</w:t>
            </w:r>
            <w:proofErr w:type="spellEnd"/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A7F22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64916585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26C8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TRIBUNAL AL QUE PERTENECE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F872B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3ABD14A9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0848C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DIRECCION TRIBUNAL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9B18B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1923A2B6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E7848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FONO TRIBUNAL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91050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18686731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5DBD7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CORTE DE APELACIONES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F71AA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  <w:tr w:rsidR="00AB6D15" w:rsidRPr="00AB6D15" w14:paraId="48053882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B93DF" w14:textId="77777777" w:rsidR="00AB6D15" w:rsidRPr="00AB6D15" w:rsidRDefault="00AB6D15" w:rsidP="00AB6D15">
            <w:pPr>
              <w:jc w:val="both"/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  <w:r w:rsidRPr="00AB6D15">
              <w:rPr>
                <w:rFonts w:asciiTheme="minorHAnsi" w:eastAsia="Times New Roman" w:hAnsiTheme="minorHAnsi" w:cs="Arial"/>
                <w:color w:val="000000"/>
                <w:kern w:val="0"/>
                <w:sz w:val="20"/>
                <w:szCs w:val="20"/>
                <w:lang w:eastAsia="es-CL"/>
              </w:rPr>
              <w:t>FECHA DE INGRESO AL PODER JUDICIAL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4C063" w14:textId="77777777" w:rsidR="00AB6D15" w:rsidRPr="00AB6D15" w:rsidRDefault="00AB6D15" w:rsidP="00AB6D15">
            <w:pPr>
              <w:rPr>
                <w:rFonts w:asciiTheme="minorHAnsi" w:eastAsia="Times New Roman" w:hAnsiTheme="minorHAnsi"/>
                <w:kern w:val="0"/>
                <w:sz w:val="20"/>
                <w:szCs w:val="20"/>
                <w:lang w:eastAsia="es-CL"/>
              </w:rPr>
            </w:pPr>
          </w:p>
        </w:tc>
      </w:tr>
    </w:tbl>
    <w:p w14:paraId="0B55A2F4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lang w:eastAsia="es-CL"/>
        </w:rPr>
        <w:t>Valores determinados por Asamblea Nacional de mayo 2018</w:t>
      </w:r>
    </w:p>
    <w:p w14:paraId="6F59284E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u w:val="single"/>
          <w:lang w:eastAsia="es-CL"/>
        </w:rPr>
        <w:t>CUOTA DE INCORPORACIÓN</w:t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: 1.5 UF (valor de la UF al día 30 del mes anterior). La modalidad de pago es mediante dos cuotas de 0.75 UF y al tercer mes de asociado(a), se paga la CUOTA MENSUAL: 0.55 UF</w:t>
      </w:r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lang w:eastAsia="es-CL"/>
        </w:rPr>
        <w:t>. </w:t>
      </w:r>
    </w:p>
    <w:p w14:paraId="4A6C24FB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lang w:eastAsia="es-CL"/>
        </w:rPr>
        <w:t>El pago se hará efectivo los días 20 de cada mes</w:t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, por parte del/a asociado/a quien deberá hacer transferencia a la </w:t>
      </w:r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lang w:eastAsia="es-CL"/>
        </w:rPr>
        <w:t xml:space="preserve">Cuenta Corriente de ANCOT </w:t>
      </w:r>
      <w:proofErr w:type="spellStart"/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lang w:eastAsia="es-CL"/>
        </w:rPr>
        <w:t>N°</w:t>
      </w:r>
      <w:proofErr w:type="spellEnd"/>
      <w:r w:rsidRPr="00AB6D15">
        <w:rPr>
          <w:rFonts w:asciiTheme="minorHAnsi" w:eastAsia="Times New Roman" w:hAnsiTheme="minorHAnsi" w:cs="Arial"/>
          <w:b/>
          <w:bCs/>
          <w:color w:val="000000"/>
          <w:kern w:val="0"/>
          <w:sz w:val="20"/>
          <w:szCs w:val="20"/>
          <w:lang w:eastAsia="es-CL"/>
        </w:rPr>
        <w:t xml:space="preserve"> 586552 del Banco Estado con RUT 65.017.201-9, remitiéndose</w:t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a </w:t>
      </w:r>
      <w:hyperlink r:id="rId7" w:history="1">
        <w:r w:rsidRPr="00AB6D15">
          <w:rPr>
            <w:rFonts w:asciiTheme="minorHAnsi" w:eastAsia="Times New Roman" w:hAnsiTheme="minorHAnsi" w:cs="Arial"/>
            <w:color w:val="0000FF"/>
            <w:kern w:val="0"/>
            <w:sz w:val="20"/>
            <w:szCs w:val="20"/>
            <w:u w:val="single"/>
            <w:lang w:eastAsia="es-CL"/>
          </w:rPr>
          <w:t>secretaria@ancot.cl</w:t>
        </w:r>
      </w:hyperlink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y </w:t>
      </w:r>
      <w:hyperlink r:id="rId8" w:history="1">
        <w:r w:rsidRPr="00AB6D15">
          <w:rPr>
            <w:rFonts w:asciiTheme="minorHAnsi" w:eastAsia="Times New Roman" w:hAnsiTheme="minorHAnsi" w:cs="Arial"/>
            <w:color w:val="0000FF"/>
            <w:kern w:val="0"/>
            <w:sz w:val="20"/>
            <w:szCs w:val="20"/>
            <w:u w:val="single"/>
            <w:lang w:eastAsia="es-CL"/>
          </w:rPr>
          <w:t>tesoreria@ancot.cl</w:t>
        </w:r>
      </w:hyperlink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 copia del pago.  En caso de incumplimiento del pago de la mensualidad, usted perderá su calidad de socio/a, de acuerdo al ART. 17, Letra F de los estatutos vigentes de ANCOT.</w:t>
      </w:r>
    </w:p>
    <w:p w14:paraId="31D399B6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 ARTÍCULO 11.- Las personas socias activas, al día en el pago de sus cuotas sociales, tendrán derecho a percibir los beneficios que otorgue la ANCOT y los que se obtengan en las negociaciones gremiales.</w:t>
      </w:r>
    </w:p>
    <w:p w14:paraId="1DBC9D82" w14:textId="77777777" w:rsidR="00AB6D15" w:rsidRPr="00AB6D15" w:rsidRDefault="00AB6D15" w:rsidP="00AB6D15">
      <w:pPr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</w:p>
    <w:p w14:paraId="67F33527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__________________________</w:t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ab/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ab/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ab/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ab/>
        <w:t xml:space="preserve"> ________________________</w:t>
      </w:r>
    </w:p>
    <w:p w14:paraId="784B0A75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 xml:space="preserve">   FIRMA PRESIDENTE ANCOT </w:t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ab/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ab/>
      </w: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ab/>
        <w:t>          FIRMA SOCIO/A</w:t>
      </w:r>
    </w:p>
    <w:p w14:paraId="71DD1CEB" w14:textId="77777777" w:rsidR="00AB6D15" w:rsidRPr="00AB6D15" w:rsidRDefault="00AB6D15" w:rsidP="00AB6D15">
      <w:pPr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</w:p>
    <w:p w14:paraId="4AAB4B4C" w14:textId="77777777" w:rsidR="00AB6D15" w:rsidRPr="00AB6D15" w:rsidRDefault="00AB6D15" w:rsidP="00AB6D15">
      <w:pPr>
        <w:spacing w:after="200"/>
        <w:jc w:val="both"/>
        <w:rPr>
          <w:rFonts w:asciiTheme="minorHAnsi" w:eastAsia="Times New Roman" w:hAnsiTheme="minorHAnsi"/>
          <w:kern w:val="0"/>
          <w:sz w:val="20"/>
          <w:szCs w:val="20"/>
          <w:lang w:eastAsia="es-CL"/>
        </w:rPr>
      </w:pPr>
      <w:r w:rsidRPr="00AB6D15">
        <w:rPr>
          <w:rFonts w:asciiTheme="minorHAnsi" w:eastAsia="Times New Roman" w:hAnsiTheme="minorHAnsi" w:cs="Arial"/>
          <w:color w:val="000000"/>
          <w:kern w:val="0"/>
          <w:sz w:val="20"/>
          <w:szCs w:val="20"/>
          <w:lang w:eastAsia="es-CL"/>
        </w:rPr>
        <w:t>FECHA__________________________</w:t>
      </w:r>
    </w:p>
    <w:p w14:paraId="684D5E04" w14:textId="77777777" w:rsidR="004D36CF" w:rsidRPr="00AB6D15" w:rsidRDefault="008831BC" w:rsidP="008831BC">
      <w:pPr>
        <w:rPr>
          <w:rFonts w:asciiTheme="minorHAnsi" w:hAnsiTheme="minorHAnsi"/>
          <w:sz w:val="20"/>
          <w:szCs w:val="20"/>
        </w:rPr>
      </w:pPr>
      <w:r w:rsidRPr="00AB6D15">
        <w:rPr>
          <w:rFonts w:asciiTheme="minorHAnsi" w:hAnsiTheme="minorHAnsi"/>
          <w:sz w:val="20"/>
          <w:szCs w:val="20"/>
        </w:rPr>
        <w:br w:type="page"/>
      </w:r>
    </w:p>
    <w:sectPr w:rsidR="004D36CF" w:rsidRPr="00AB6D15" w:rsidSect="00AA7A02">
      <w:headerReference w:type="default" r:id="rId9"/>
      <w:footerReference w:type="default" r:id="rId10"/>
      <w:pgSz w:w="12240" w:h="15840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911BE" w14:textId="77777777" w:rsidR="00D65EC4" w:rsidRDefault="00D65EC4" w:rsidP="00F87961">
      <w:r>
        <w:separator/>
      </w:r>
    </w:p>
  </w:endnote>
  <w:endnote w:type="continuationSeparator" w:id="0">
    <w:p w14:paraId="225F5864" w14:textId="77777777" w:rsidR="00D65EC4" w:rsidRDefault="00D65EC4" w:rsidP="00F8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8BAA" w14:textId="77777777" w:rsidR="002F7455" w:rsidRDefault="00D23C07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DF1311" wp14:editId="4CEB41DA">
              <wp:simplePos x="0" y="0"/>
              <wp:positionH relativeFrom="column">
                <wp:posOffset>-1276985</wp:posOffset>
              </wp:positionH>
              <wp:positionV relativeFrom="paragraph">
                <wp:posOffset>24130</wp:posOffset>
              </wp:positionV>
              <wp:extent cx="8170545" cy="88265"/>
              <wp:effectExtent l="8890" t="14605" r="12065" b="11430"/>
              <wp:wrapNone/>
              <wp:docPr id="2132484216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8170545" cy="88265"/>
                      </a:xfrm>
                      <a:prstGeom prst="rect">
                        <a:avLst/>
                      </a:prstGeom>
                      <a:solidFill>
                        <a:srgbClr val="ED7027"/>
                      </a:solidFill>
                      <a:ln w="12700" algn="ctr">
                        <a:solidFill>
                          <a:srgbClr val="ED7027"/>
                        </a:solidFill>
                        <a:miter lim="800000"/>
                        <a:headEnd/>
                        <a:tailEnd/>
                      </a:ln>
                      <a:effectLst>
                        <a:outerShdw sx="999" sy="999" algn="ctr" rotWithShape="0">
                          <a:srgbClr val="ED7027"/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701A96" id="Rectángulo 2" o:spid="_x0000_s1026" style="position:absolute;margin-left:-100.55pt;margin-top:1.9pt;width:643.35pt;height:6.9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" fillcolor="#ed7027" strokecolor="#ed7027" strokeweight="1pt">
              <v:shadow on="t" type="perspective" color="#ed7027" offset="0,0" matrix="655f,,,655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84A1764" wp14:editId="4D70574E">
              <wp:simplePos x="0" y="0"/>
              <wp:positionH relativeFrom="column">
                <wp:posOffset>-1162050</wp:posOffset>
              </wp:positionH>
              <wp:positionV relativeFrom="paragraph">
                <wp:posOffset>124460</wp:posOffset>
              </wp:positionV>
              <wp:extent cx="1886585" cy="1152525"/>
              <wp:effectExtent l="9525" t="10160" r="8890" b="8890"/>
              <wp:wrapNone/>
              <wp:docPr id="599383009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86585" cy="1152525"/>
                      </a:xfrm>
                      <a:prstGeom prst="rect">
                        <a:avLst/>
                      </a:prstGeom>
                      <a:solidFill>
                        <a:srgbClr val="2E377A"/>
                      </a:solidFill>
                      <a:ln w="12700" algn="ctr">
                        <a:solidFill>
                          <a:srgbClr val="2E377A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FE2CAB" w14:textId="77777777" w:rsidR="009A7BB4" w:rsidRPr="009A7BB4" w:rsidRDefault="00D23C07" w:rsidP="009A7BB4">
                          <w:pPr>
                            <w:jc w:val="center"/>
                            <w:rPr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44085">
                            <w:rPr>
                              <w:noProof/>
                              <w:sz w:val="20"/>
                              <w:szCs w:val="20"/>
                              <w:lang w:val="es-ES_tradnl"/>
                            </w:rPr>
                            <w:drawing>
                              <wp:inline distT="0" distB="0" distL="0" distR="0" wp14:anchorId="2C7A10C6" wp14:editId="0C443EF0">
                                <wp:extent cx="1068020" cy="800100"/>
                                <wp:effectExtent l="0" t="0" r="0" b="0"/>
                                <wp:docPr id="1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r="1990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802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4A1764" id="_x0000_s1028" style="position:absolute;margin-left:-91.5pt;margin-top:9.8pt;width:148.55pt;height:9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" fillcolor="#2e377a" strokecolor="#2e377a" strokeweight="1pt">
              <v:textbox>
                <w:txbxContent>
                  <w:p w14:paraId="09FE2CAB" w14:textId="77777777" w:rsidR="009A7BB4" w:rsidRPr="009A7BB4" w:rsidRDefault="00D23C07" w:rsidP="009A7BB4">
                    <w:pPr>
                      <w:jc w:val="center"/>
                      <w:rPr>
                        <w:sz w:val="20"/>
                        <w:szCs w:val="20"/>
                        <w:lang w:val="es-ES_tradnl"/>
                      </w:rPr>
                    </w:pPr>
                    <w:r w:rsidRPr="00B44085">
                      <w:rPr>
                        <w:noProof/>
                        <w:sz w:val="20"/>
                        <w:szCs w:val="20"/>
                        <w:lang w:val="es-ES_tradnl"/>
                      </w:rPr>
                      <w:drawing>
                        <wp:inline distT="0" distB="0" distL="0" distR="0" wp14:anchorId="2C7A10C6" wp14:editId="0C443EF0">
                          <wp:extent cx="1068020" cy="800100"/>
                          <wp:effectExtent l="0" t="0" r="0" b="0"/>
                          <wp:docPr id="1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1990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8020" cy="80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9D22E77" wp14:editId="3F4D70FC">
              <wp:simplePos x="0" y="0"/>
              <wp:positionH relativeFrom="column">
                <wp:posOffset>703580</wp:posOffset>
              </wp:positionH>
              <wp:positionV relativeFrom="paragraph">
                <wp:posOffset>93345</wp:posOffset>
              </wp:positionV>
              <wp:extent cx="5974715" cy="1337945"/>
              <wp:effectExtent l="57150" t="57150" r="26035" b="33655"/>
              <wp:wrapNone/>
              <wp:docPr id="134022766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5974715" cy="1337945"/>
                      </a:xfrm>
                      <a:prstGeom prst="rect">
                        <a:avLst/>
                      </a:prstGeom>
                      <a:solidFill>
                        <a:srgbClr val="2E377A"/>
                      </a:solidFill>
                      <a:ln w="12700" cap="flat" cmpd="sng" algn="ctr">
                        <a:solidFill>
                          <a:srgbClr val="2E377A"/>
                        </a:solidFill>
                        <a:prstDash val="solid"/>
                        <a:miter lim="800000"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/>
                    </wps:spPr>
                    <wps:txbx>
                      <w:txbxContent>
                        <w:p w14:paraId="7A887C99" w14:textId="77777777" w:rsidR="00FE3BAF" w:rsidRDefault="00FE3BAF" w:rsidP="009A7BB4">
                          <w:pPr>
                            <w:jc w:val="center"/>
                            <w:rPr>
                              <w:color w:val="FFFFFF"/>
                              <w:sz w:val="22"/>
                              <w:szCs w:val="22"/>
                              <w:lang w:val="es-ES_tradnl"/>
                            </w:rPr>
                          </w:pPr>
                        </w:p>
                        <w:p w14:paraId="6120E9E6" w14:textId="77777777" w:rsidR="009A7BB4" w:rsidRDefault="009A7BB4" w:rsidP="009A7BB4">
                          <w:pPr>
                            <w:jc w:val="center"/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</w:pPr>
                          <w:r w:rsidRPr="00AA7A02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 xml:space="preserve">Asociación Nacional de </w:t>
                          </w:r>
                          <w:proofErr w:type="gramStart"/>
                          <w:r w:rsidRPr="00AA7A02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>Consejeras</w:t>
                          </w:r>
                          <w:proofErr w:type="gramEnd"/>
                          <w:r w:rsidRPr="00AA7A02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 xml:space="preserve"> y </w:t>
                          </w:r>
                          <w:proofErr w:type="gramStart"/>
                          <w:r w:rsidRPr="00AA7A02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>Consejeros</w:t>
                          </w:r>
                          <w:proofErr w:type="gramEnd"/>
                          <w:r w:rsidRPr="00AA7A02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 xml:space="preserve"> Técnicos del Poder Judicial de Chile. </w:t>
                          </w:r>
                          <w:r w:rsidRPr="00AA7A02">
                            <w:rPr>
                              <w:b/>
                              <w:bCs/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>ANCOT.</w:t>
                          </w:r>
                          <w:r w:rsidRPr="00AA7A02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 xml:space="preserve"> Avenida España 503, Piso 3, Santiago Centro. Teléfono +56 939354516. </w:t>
                          </w:r>
                          <w:r w:rsidR="00F97BAC" w:rsidRPr="00F97BAC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>secret</w:t>
                          </w:r>
                          <w:r w:rsidR="00F97BAC">
                            <w:rPr>
                              <w:color w:val="FFFFFF"/>
                              <w:sz w:val="18"/>
                              <w:szCs w:val="18"/>
                              <w:lang w:val="es-ES_tradnl"/>
                            </w:rPr>
                            <w:t>aria@ancot.cl</w:t>
                          </w:r>
                        </w:p>
                        <w:p w14:paraId="46BA012F" w14:textId="77777777" w:rsidR="009A7BB4" w:rsidRDefault="009A7BB4" w:rsidP="009A7BB4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  <w:lang w:val="es-ES_tradnl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lang w:val="es-ES_tradnl"/>
                            </w:rPr>
                            <w:t>www.ancot.cl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D22E77" id="Rectángulo 1" o:spid="_x0000_s1029" style="position:absolute;margin-left:55.4pt;margin-top:7.35pt;width:470.45pt;height:10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" fillcolor="#2e377a" strokecolor="#2e377a" strokeweight="1pt">
              <v:textbox>
                <w:txbxContent>
                  <w:p w14:paraId="7A887C99" w14:textId="77777777" w:rsidR="00FE3BAF" w:rsidRDefault="00FE3BAF" w:rsidP="009A7BB4">
                    <w:pPr>
                      <w:jc w:val="center"/>
                      <w:rPr>
                        <w:color w:val="FFFFFF"/>
                        <w:sz w:val="22"/>
                        <w:szCs w:val="22"/>
                        <w:lang w:val="es-ES_tradnl"/>
                      </w:rPr>
                    </w:pPr>
                  </w:p>
                  <w:p w14:paraId="6120E9E6" w14:textId="77777777" w:rsidR="009A7BB4" w:rsidRDefault="009A7BB4" w:rsidP="009A7BB4">
                    <w:pPr>
                      <w:jc w:val="center"/>
                      <w:rPr>
                        <w:color w:val="FFFFFF"/>
                        <w:sz w:val="18"/>
                        <w:szCs w:val="18"/>
                        <w:lang w:val="es-ES_tradnl"/>
                      </w:rPr>
                    </w:pPr>
                    <w:r w:rsidRPr="00AA7A02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 xml:space="preserve">Asociación Nacional de </w:t>
                    </w:r>
                    <w:proofErr w:type="gramStart"/>
                    <w:r w:rsidRPr="00AA7A02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>Consejeras</w:t>
                    </w:r>
                    <w:proofErr w:type="gramEnd"/>
                    <w:r w:rsidRPr="00AA7A02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 xml:space="preserve"> y </w:t>
                    </w:r>
                    <w:proofErr w:type="gramStart"/>
                    <w:r w:rsidRPr="00AA7A02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>Consejeros</w:t>
                    </w:r>
                    <w:proofErr w:type="gramEnd"/>
                    <w:r w:rsidRPr="00AA7A02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 xml:space="preserve"> Técnicos del Poder Judicial de Chile. </w:t>
                    </w:r>
                    <w:r w:rsidRPr="00AA7A02">
                      <w:rPr>
                        <w:b/>
                        <w:bCs/>
                        <w:color w:val="FFFFFF"/>
                        <w:sz w:val="18"/>
                        <w:szCs w:val="18"/>
                        <w:lang w:val="es-ES_tradnl"/>
                      </w:rPr>
                      <w:t>ANCOT.</w:t>
                    </w:r>
                    <w:r w:rsidRPr="00AA7A02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 xml:space="preserve"> Avenida España 503, Piso 3, Santiago Centro. Teléfono +56 939354516. </w:t>
                    </w:r>
                    <w:r w:rsidR="00F97BAC" w:rsidRPr="00F97BAC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>secret</w:t>
                    </w:r>
                    <w:r w:rsidR="00F97BAC">
                      <w:rPr>
                        <w:color w:val="FFFFFF"/>
                        <w:sz w:val="18"/>
                        <w:szCs w:val="18"/>
                        <w:lang w:val="es-ES_tradnl"/>
                      </w:rPr>
                      <w:t>aria@ancot.cl</w:t>
                    </w:r>
                  </w:p>
                  <w:p w14:paraId="46BA012F" w14:textId="77777777" w:rsidR="009A7BB4" w:rsidRDefault="009A7BB4" w:rsidP="009A7BB4">
                    <w:pPr>
                      <w:jc w:val="center"/>
                      <w:rPr>
                        <w:b/>
                        <w:bCs/>
                        <w:color w:val="FFFFFF"/>
                        <w:lang w:val="es-ES_tradnl"/>
                      </w:rPr>
                    </w:pPr>
                    <w:r>
                      <w:rPr>
                        <w:b/>
                        <w:bCs/>
                        <w:color w:val="FFFFFF"/>
                        <w:lang w:val="es-ES_tradnl"/>
                      </w:rPr>
                      <w:t>www.ancot.cl</w:t>
                    </w:r>
                  </w:p>
                </w:txbxContent>
              </v:textbox>
            </v:rect>
          </w:pict>
        </mc:Fallback>
      </mc:AlternateContent>
    </w:r>
  </w:p>
  <w:p w14:paraId="3DBDA3D8" w14:textId="77777777" w:rsidR="002F7455" w:rsidRDefault="002F7455">
    <w:pPr>
      <w:pStyle w:val="Piedepgina"/>
    </w:pPr>
  </w:p>
  <w:p w14:paraId="2F4359F5" w14:textId="77777777" w:rsidR="002F7455" w:rsidRDefault="002F7455">
    <w:pPr>
      <w:pStyle w:val="Piedepgina"/>
    </w:pPr>
  </w:p>
  <w:p w14:paraId="45DED73B" w14:textId="77777777" w:rsidR="002F7455" w:rsidRDefault="002F7455">
    <w:pPr>
      <w:pStyle w:val="Piedepgina"/>
    </w:pPr>
  </w:p>
  <w:p w14:paraId="10F3DA5D" w14:textId="77777777" w:rsidR="00AA7A02" w:rsidRDefault="00AA7A02">
    <w:pPr>
      <w:pStyle w:val="Piedepgina"/>
    </w:pPr>
  </w:p>
  <w:p w14:paraId="760CD2C9" w14:textId="77777777" w:rsidR="00F87961" w:rsidRDefault="00F879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93D48" w14:textId="77777777" w:rsidR="00D65EC4" w:rsidRDefault="00D65EC4" w:rsidP="00F87961">
      <w:r>
        <w:separator/>
      </w:r>
    </w:p>
  </w:footnote>
  <w:footnote w:type="continuationSeparator" w:id="0">
    <w:p w14:paraId="189CE61F" w14:textId="77777777" w:rsidR="00D65EC4" w:rsidRDefault="00D65EC4" w:rsidP="00F87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F5BEC" w14:textId="77777777" w:rsidR="009A7BB4" w:rsidRDefault="00D23C07">
    <w:pPr>
      <w:pStyle w:val="Encabezado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6AE5158" wp14:editId="4B452099">
          <wp:simplePos x="0" y="0"/>
          <wp:positionH relativeFrom="column">
            <wp:posOffset>4895850</wp:posOffset>
          </wp:positionH>
          <wp:positionV relativeFrom="paragraph">
            <wp:posOffset>-332740</wp:posOffset>
          </wp:positionV>
          <wp:extent cx="1023620" cy="784860"/>
          <wp:effectExtent l="0" t="0" r="5080" b="0"/>
          <wp:wrapThrough wrapText="bothSides">
            <wp:wrapPolygon edited="0">
              <wp:start x="4824" y="0"/>
              <wp:lineTo x="0" y="3670"/>
              <wp:lineTo x="0" y="6291"/>
              <wp:lineTo x="402" y="12583"/>
              <wp:lineTo x="1608" y="16777"/>
              <wp:lineTo x="3216" y="20971"/>
              <wp:lineTo x="6030" y="20971"/>
              <wp:lineTo x="9246" y="18350"/>
              <wp:lineTo x="7236" y="16777"/>
              <wp:lineTo x="21305" y="13631"/>
              <wp:lineTo x="21305" y="6291"/>
              <wp:lineTo x="19697" y="5243"/>
              <wp:lineTo x="7638" y="0"/>
              <wp:lineTo x="4824" y="0"/>
            </wp:wrapPolygon>
          </wp:wrapThrough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395"/>
                  <a:stretch>
                    <a:fillRect/>
                  </a:stretch>
                </pic:blipFill>
                <pic:spPr bwMode="auto">
                  <a:xfrm>
                    <a:off x="0" y="0"/>
                    <a:ext cx="10236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DD8FB4" wp14:editId="05DEA8C9">
              <wp:simplePos x="0" y="0"/>
              <wp:positionH relativeFrom="column">
                <wp:posOffset>-1419860</wp:posOffset>
              </wp:positionH>
              <wp:positionV relativeFrom="paragraph">
                <wp:posOffset>-433705</wp:posOffset>
              </wp:positionV>
              <wp:extent cx="697865" cy="1031875"/>
              <wp:effectExtent l="57150" t="57150" r="26035" b="34925"/>
              <wp:wrapNone/>
              <wp:docPr id="1098303963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697865" cy="1031875"/>
                      </a:xfrm>
                      <a:prstGeom prst="rect">
                        <a:avLst/>
                      </a:prstGeom>
                      <a:solidFill>
                        <a:srgbClr val="2E377A"/>
                      </a:solidFill>
                      <a:ln w="12700" cap="flat" cmpd="sng" algn="ctr">
                        <a:solidFill>
                          <a:srgbClr val="2E377A"/>
                        </a:solidFill>
                        <a:prstDash val="solid"/>
                        <a:miter lim="800000"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/>
                    </wps:spPr>
                    <wps:txbx>
                      <w:txbxContent>
                        <w:p w14:paraId="18F440A7" w14:textId="77777777" w:rsidR="009A7BB4" w:rsidRPr="009A7BB4" w:rsidRDefault="009A7BB4" w:rsidP="009A7BB4">
                          <w:pPr>
                            <w:jc w:val="center"/>
                            <w:rPr>
                              <w:b/>
                              <w:bCs/>
                              <w:color w:val="ED7027"/>
                              <w:lang w:val="es-ES_trad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DD8FB4" id="Rectángulo 5" o:spid="_x0000_s1026" style="position:absolute;margin-left:-111.8pt;margin-top:-34.15pt;width:54.95pt;height:8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" fillcolor="#2e377a" strokecolor="#2e377a" strokeweight="1pt">
              <v:textbox>
                <w:txbxContent>
                  <w:p w14:paraId="18F440A7" w14:textId="77777777" w:rsidR="009A7BB4" w:rsidRPr="009A7BB4" w:rsidRDefault="009A7BB4" w:rsidP="009A7BB4">
                    <w:pPr>
                      <w:jc w:val="center"/>
                      <w:rPr>
                        <w:b/>
                        <w:bCs/>
                        <w:color w:val="ED7027"/>
                        <w:lang w:val="es-ES_tradnl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FDE9EE" wp14:editId="2D04312B">
              <wp:simplePos x="0" y="0"/>
              <wp:positionH relativeFrom="column">
                <wp:posOffset>6309360</wp:posOffset>
              </wp:positionH>
              <wp:positionV relativeFrom="paragraph">
                <wp:posOffset>-493395</wp:posOffset>
              </wp:positionV>
              <wp:extent cx="697865" cy="1032510"/>
              <wp:effectExtent l="57150" t="57150" r="26035" b="34290"/>
              <wp:wrapNone/>
              <wp:docPr id="505781264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697865" cy="1032510"/>
                      </a:xfrm>
                      <a:prstGeom prst="rect">
                        <a:avLst/>
                      </a:prstGeom>
                      <a:solidFill>
                        <a:srgbClr val="ED7027"/>
                      </a:solidFill>
                      <a:ln w="12700" cap="flat" cmpd="sng" algn="ctr">
                        <a:solidFill>
                          <a:srgbClr val="ED7027"/>
                        </a:solidFill>
                        <a:prstDash val="solid"/>
                        <a:miter lim="800000"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/>
                    </wps:spPr>
                    <wps:txbx>
                      <w:txbxContent>
                        <w:p w14:paraId="3BE21531" w14:textId="77777777" w:rsidR="009A7BB4" w:rsidRPr="009A7BB4" w:rsidRDefault="009A7BB4" w:rsidP="009A7BB4">
                          <w:pPr>
                            <w:jc w:val="center"/>
                            <w:rPr>
                              <w:b/>
                              <w:bCs/>
                              <w:color w:val="ED7027"/>
                              <w:lang w:val="es-ES_trad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FDE9EE" id="Rectángulo 3" o:spid="_x0000_s1027" style="position:absolute;margin-left:496.8pt;margin-top:-38.85pt;width:54.95pt;height:8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" fillcolor="#ed7027" strokecolor="#ed7027" strokeweight="1pt">
              <v:textbox>
                <w:txbxContent>
                  <w:p w14:paraId="3BE21531" w14:textId="77777777" w:rsidR="009A7BB4" w:rsidRPr="009A7BB4" w:rsidRDefault="009A7BB4" w:rsidP="009A7BB4">
                    <w:pPr>
                      <w:jc w:val="center"/>
                      <w:rPr>
                        <w:b/>
                        <w:bCs/>
                        <w:color w:val="ED7027"/>
                        <w:lang w:val="es-ES_tradnl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35581"/>
    <w:multiLevelType w:val="hybridMultilevel"/>
    <w:tmpl w:val="28DA9A0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160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15"/>
    <w:rsid w:val="00043ED2"/>
    <w:rsid w:val="000C1B16"/>
    <w:rsid w:val="000C37E3"/>
    <w:rsid w:val="00133CF8"/>
    <w:rsid w:val="00170DAC"/>
    <w:rsid w:val="002206A1"/>
    <w:rsid w:val="00221C67"/>
    <w:rsid w:val="00271331"/>
    <w:rsid w:val="002F7455"/>
    <w:rsid w:val="004D36CF"/>
    <w:rsid w:val="00533643"/>
    <w:rsid w:val="005B7DBC"/>
    <w:rsid w:val="00602F00"/>
    <w:rsid w:val="00686A17"/>
    <w:rsid w:val="00755E0A"/>
    <w:rsid w:val="007711A8"/>
    <w:rsid w:val="007E4FDD"/>
    <w:rsid w:val="008831BC"/>
    <w:rsid w:val="00920C0E"/>
    <w:rsid w:val="009371CE"/>
    <w:rsid w:val="009A7BB4"/>
    <w:rsid w:val="009C2AEC"/>
    <w:rsid w:val="00A44ADE"/>
    <w:rsid w:val="00AA7A02"/>
    <w:rsid w:val="00AB6D15"/>
    <w:rsid w:val="00B437E9"/>
    <w:rsid w:val="00B44085"/>
    <w:rsid w:val="00D23C07"/>
    <w:rsid w:val="00D65EC4"/>
    <w:rsid w:val="00DC74FC"/>
    <w:rsid w:val="00E1264E"/>
    <w:rsid w:val="00EC03AD"/>
    <w:rsid w:val="00F87961"/>
    <w:rsid w:val="00F97BAC"/>
    <w:rsid w:val="00FE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3E59"/>
  <w15:chartTrackingRefBased/>
  <w15:docId w15:val="{0241B87A-F84B-408B-8728-2B1ACF7D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87961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7961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7961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7961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7961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7961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7961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7961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7961"/>
    <w:pPr>
      <w:keepNext/>
      <w:keepLines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F8796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F8796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F87961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F87961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F87961"/>
    <w:rPr>
      <w:rFonts w:eastAsia="Times New Roman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F87961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F87961"/>
    <w:rPr>
      <w:rFonts w:eastAsia="Times New Roman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F87961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F87961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F87961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F8796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7961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F87961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7961"/>
    <w:pPr>
      <w:spacing w:before="160" w:after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F87961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F87961"/>
    <w:pPr>
      <w:ind w:left="720"/>
      <w:contextualSpacing/>
    </w:pPr>
  </w:style>
  <w:style w:type="character" w:styleId="nfasisintenso">
    <w:name w:val="Intense Emphasis"/>
    <w:uiPriority w:val="21"/>
    <w:qFormat/>
    <w:rsid w:val="00F87961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796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F87961"/>
    <w:rPr>
      <w:i/>
      <w:iCs/>
      <w:color w:val="0F4761"/>
    </w:rPr>
  </w:style>
  <w:style w:type="character" w:styleId="Referenciaintensa">
    <w:name w:val="Intense Reference"/>
    <w:uiPriority w:val="32"/>
    <w:qFormat/>
    <w:rsid w:val="00F87961"/>
    <w:rPr>
      <w:b/>
      <w:bCs/>
      <w:smallCaps/>
      <w:color w:val="0F4761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8796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7961"/>
  </w:style>
  <w:style w:type="paragraph" w:styleId="Piedepgina">
    <w:name w:val="footer"/>
    <w:basedOn w:val="Normal"/>
    <w:link w:val="PiedepginaCar"/>
    <w:uiPriority w:val="99"/>
    <w:unhideWhenUsed/>
    <w:rsid w:val="00F8796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961"/>
  </w:style>
  <w:style w:type="character" w:styleId="Hipervnculo">
    <w:name w:val="Hyperlink"/>
    <w:uiPriority w:val="99"/>
    <w:unhideWhenUsed/>
    <w:rsid w:val="00AA7A02"/>
    <w:rPr>
      <w:color w:val="467886"/>
      <w:u w:val="single"/>
    </w:rPr>
  </w:style>
  <w:style w:type="character" w:styleId="Mencinsinresolver">
    <w:name w:val="Unresolved Mention"/>
    <w:uiPriority w:val="99"/>
    <w:semiHidden/>
    <w:unhideWhenUsed/>
    <w:rsid w:val="00AA7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oreria@ancot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ia@ancot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rey\OneDrive\Dokumente\Plantillas%20personalizadas%20de%20Office\word%20oficial%20ancot%20202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oficial ancot 2025</Template>
  <TotalTime>88</TotalTime>
  <Pages>2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cprey</dc:creator>
  <cp:keywords/>
  <dc:description/>
  <cp:lastModifiedBy>carla reyes</cp:lastModifiedBy>
  <cp:revision>2</cp:revision>
  <cp:lastPrinted>2025-06-03T16:07:00Z</cp:lastPrinted>
  <dcterms:created xsi:type="dcterms:W3CDTF">2026-01-11T00:00:00Z</dcterms:created>
  <dcterms:modified xsi:type="dcterms:W3CDTF">2026-08-25T02:44:00Z</dcterms:modified>
</cp:coreProperties>
</file>